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32" w:firstLineChars="200"/>
        <w:jc w:val="right"/>
        <w:textAlignment w:val="auto"/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方正小标宋_GBK" w:hAnsi="方正小标宋_GBK" w:eastAsia="方正小标宋_GBK" w:cs="方正小标宋_GBK"/>
          <w:sz w:val="44"/>
          <w:szCs w:val="44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附 件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方正小标宋_GBK" w:hAnsi="方正小标宋_GBK" w:eastAsia="方正小标宋_GBK" w:cs="方正小标宋_GBK"/>
          <w:sz w:val="44"/>
          <w:szCs w:val="44"/>
          <w:lang w:val="en-US" w:eastAsia="zh-CN"/>
        </w:rPr>
      </w:pPr>
      <w:bookmarkStart w:id="0" w:name="_GoBack"/>
      <w:r>
        <w:rPr>
          <w:rFonts w:hint="eastAsia" w:ascii="方正小标宋_GBK" w:hAnsi="方正小标宋_GBK" w:eastAsia="方正小标宋_GBK" w:cs="方正小标宋_GBK"/>
          <w:sz w:val="44"/>
          <w:szCs w:val="44"/>
          <w:lang w:val="en-US" w:eastAsia="zh-CN"/>
        </w:rPr>
        <w:t>市红十字会干部联系基层安排表</w:t>
      </w:r>
    </w:p>
    <w:bookmarkEnd w:id="0"/>
    <w:tbl>
      <w:tblPr>
        <w:tblStyle w:val="5"/>
        <w:tblpPr w:leftFromText="180" w:rightFromText="180" w:vertAnchor="text" w:horzAnchor="page" w:tblpX="1845" w:tblpY="268"/>
        <w:tblOverlap w:val="never"/>
        <w:tblW w:w="8559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17"/>
        <w:gridCol w:w="2566"/>
        <w:gridCol w:w="2245"/>
        <w:gridCol w:w="213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4" w:hRule="atLeast"/>
          <w:jc w:val="center"/>
        </w:trPr>
        <w:tc>
          <w:tcPr>
            <w:tcW w:w="16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黑体" w:hAnsi="黑体" w:eastAsia="黑体" w:cs="黑体"/>
                <w:b w:val="0"/>
                <w:bCs w:val="0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sz w:val="28"/>
                <w:szCs w:val="28"/>
                <w:vertAlign w:val="baseline"/>
                <w:lang w:eastAsia="zh-CN"/>
              </w:rPr>
              <w:t>联系人</w:t>
            </w:r>
          </w:p>
        </w:tc>
        <w:tc>
          <w:tcPr>
            <w:tcW w:w="25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黑体" w:hAnsi="黑体" w:eastAsia="黑体" w:cs="黑体"/>
                <w:b w:val="0"/>
                <w:bCs w:val="0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sz w:val="28"/>
                <w:szCs w:val="28"/>
                <w:vertAlign w:val="baseline"/>
                <w:lang w:eastAsia="zh-CN"/>
              </w:rPr>
              <w:t>职务</w:t>
            </w:r>
          </w:p>
        </w:tc>
        <w:tc>
          <w:tcPr>
            <w:tcW w:w="22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黑体" w:hAnsi="黑体" w:eastAsia="黑体" w:cs="黑体"/>
                <w:b w:val="0"/>
                <w:bCs w:val="0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sz w:val="28"/>
                <w:szCs w:val="28"/>
                <w:vertAlign w:val="baseline"/>
                <w:lang w:eastAsia="zh-CN"/>
              </w:rPr>
              <w:t>联系方式</w:t>
            </w:r>
          </w:p>
        </w:tc>
        <w:tc>
          <w:tcPr>
            <w:tcW w:w="21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黑体" w:hAnsi="黑体" w:eastAsia="黑体" w:cs="黑体"/>
                <w:b w:val="0"/>
                <w:bCs w:val="0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sz w:val="28"/>
                <w:szCs w:val="28"/>
                <w:vertAlign w:val="baseline"/>
                <w:lang w:eastAsia="zh-CN"/>
              </w:rPr>
              <w:t>联系点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4" w:hRule="atLeast"/>
          <w:jc w:val="center"/>
        </w:trPr>
        <w:tc>
          <w:tcPr>
            <w:tcW w:w="16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eastAsia="zh-CN"/>
              </w:rPr>
              <w:t>刘</w: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  <w:t xml:space="preserve">  </w: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eastAsia="zh-CN"/>
              </w:rPr>
              <w:t>英</w:t>
            </w:r>
          </w:p>
        </w:tc>
        <w:tc>
          <w:tcPr>
            <w:tcW w:w="25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  <w:t>常务副会长</w:t>
            </w:r>
          </w:p>
        </w:tc>
        <w:tc>
          <w:tcPr>
            <w:tcW w:w="22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  <w:t>2359191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  <w:t>13705598635</w:t>
            </w:r>
          </w:p>
        </w:tc>
        <w:tc>
          <w:tcPr>
            <w:tcW w:w="21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eastAsia="zh-CN"/>
              </w:rPr>
              <w:t>屯溪区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eastAsia="zh-CN"/>
              </w:rPr>
              <w:t>黟</w: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  <w:t xml:space="preserve">  </w: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eastAsia="zh-CN"/>
              </w:rPr>
              <w:t>县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4" w:hRule="atLeast"/>
          <w:jc w:val="center"/>
        </w:trPr>
        <w:tc>
          <w:tcPr>
            <w:tcW w:w="16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eastAsia="zh-CN"/>
              </w:rPr>
              <w:t>薛晓敏</w:t>
            </w:r>
          </w:p>
        </w:tc>
        <w:tc>
          <w:tcPr>
            <w:tcW w:w="25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  <w:t>四级调研员</w:t>
            </w:r>
          </w:p>
        </w:tc>
        <w:tc>
          <w:tcPr>
            <w:tcW w:w="22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  <w:t>2353641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  <w:t>13955998973</w:t>
            </w:r>
          </w:p>
        </w:tc>
        <w:tc>
          <w:tcPr>
            <w:tcW w:w="21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eastAsia="zh-CN"/>
              </w:rPr>
              <w:t>休宁县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eastAsia="zh-CN"/>
              </w:rPr>
              <w:t>祁门县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4" w:hRule="atLeast"/>
          <w:jc w:val="center"/>
        </w:trPr>
        <w:tc>
          <w:tcPr>
            <w:tcW w:w="16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eastAsia="zh-CN"/>
              </w:rPr>
              <w:t>刘</w: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  <w:t xml:space="preserve">  </w: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eastAsia="zh-CN"/>
              </w:rPr>
              <w:t>珏</w:t>
            </w:r>
          </w:p>
        </w:tc>
        <w:tc>
          <w:tcPr>
            <w:tcW w:w="25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eastAsia="zh-CN"/>
              </w:rPr>
              <w:t>秘书长</w:t>
            </w:r>
          </w:p>
        </w:tc>
        <w:tc>
          <w:tcPr>
            <w:tcW w:w="22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  <w:t>2353642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  <w:t>13635595781</w:t>
            </w:r>
          </w:p>
        </w:tc>
        <w:tc>
          <w:tcPr>
            <w:tcW w:w="21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eastAsia="zh-CN"/>
              </w:rPr>
              <w:t>徽州区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eastAsia="zh-CN"/>
              </w:rPr>
              <w:t>歙</w: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  <w:t xml:space="preserve">  </w: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eastAsia="zh-CN"/>
              </w:rPr>
              <w:t>县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4" w:hRule="atLeast"/>
          <w:jc w:val="center"/>
        </w:trPr>
        <w:tc>
          <w:tcPr>
            <w:tcW w:w="16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eastAsia="zh-CN"/>
              </w:rPr>
              <w:t>叶丽萍</w:t>
            </w:r>
          </w:p>
        </w:tc>
        <w:tc>
          <w:tcPr>
            <w:tcW w:w="25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eastAsia="zh-CN"/>
              </w:rPr>
              <w:t>赈济救护部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eastAsia="zh-CN"/>
              </w:rPr>
              <w:t>（捐献事业部）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eastAsia="zh-CN"/>
              </w:rPr>
              <w:t>三级主任科员</w:t>
            </w:r>
          </w:p>
        </w:tc>
        <w:tc>
          <w:tcPr>
            <w:tcW w:w="22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  <w:t>2353644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  <w:t>15155999736</w:t>
            </w:r>
          </w:p>
        </w:tc>
        <w:tc>
          <w:tcPr>
            <w:tcW w:w="21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eastAsia="zh-CN"/>
              </w:rPr>
              <w:t>黄山区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eastAsia="zh-CN"/>
              </w:rPr>
              <w:t>风景区</w:t>
            </w:r>
          </w:p>
        </w:tc>
      </w:tr>
    </w:tbl>
    <w:p>
      <w:pPr>
        <w:pStyle w:val="2"/>
        <w:ind w:left="0" w:leftChars="0" w:firstLine="0" w:firstLineChars="0"/>
        <w:rPr>
          <w:rFonts w:hint="eastAsia"/>
          <w:lang w:eastAsia="zh-CN"/>
        </w:rPr>
      </w:pPr>
    </w:p>
    <w:sectPr>
      <w:footerReference r:id="rId3" w:type="default"/>
      <w:pgSz w:w="11906" w:h="16838"/>
      <w:pgMar w:top="1334" w:right="1474" w:bottom="2041" w:left="1587" w:header="851" w:footer="1531" w:gutter="0"/>
      <w:pgNumType w:fmt="decimal"/>
      <w:cols w:space="0" w:num="1"/>
      <w:formProt w:val="1"/>
      <w:docGrid w:type="linesAndChars" w:linePitch="574" w:charSpace="-88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7A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AF20F5E4-A1BD-4238-9E96-F418497BAA1A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CE1469A3-2028-40A2-88E2-9E13C2FF82CF}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  <w:embedRegular r:id="rId3" w:fontKey="{83DCBE43-95A0-445D-9546-0A9A9F2582A3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1055E98A-1D93-4A83-9688-1AFF2E4AA006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A7847F32-CD8C-4CE3-B748-861C73F12132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6" w:fontKey="{BDBD4302-134C-4D78-A805-9F6C87F29544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7" w:fontKey="{767CFE23-3A28-45E2-87CD-53924E18941D}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仿宋_GBK">
    <w:panose1 w:val="02000000000000000000"/>
    <w:charset w:val="86"/>
    <w:family w:val="script"/>
    <w:pitch w:val="default"/>
    <w:sig w:usb0="00000001" w:usb1="080E0000" w:usb2="00000000" w:usb3="00000000" w:csb0="00040000" w:csb1="00000000"/>
    <w:embedRegular r:id="rId8" w:fontKey="{F825F52E-BBAC-469C-9F9B-0D090E436C16}"/>
  </w:font>
  <w:font w:name="方正黑体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9" w:fontKey="{236FB78E-A574-4AE1-92E8-65DD2A3FBF2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  <w:rPr>
                              <w:rFonts w:hint="default" w:ascii="Times New Roman" w:hAnsi="Times New Roman" w:eastAsia="宋体" w:cs="Times New Roman"/>
                              <w:sz w:val="28"/>
                              <w:szCs w:val="28"/>
                              <w:lang w:val="en-US" w:eastAsia="zh-CN"/>
                            </w:rPr>
                          </w:pPr>
                          <w:r>
                            <w:rPr>
                              <w:rFonts w:hint="default" w:ascii="Times New Roman" w:hAnsi="Times New Roman" w:cs="Times New Roman"/>
                              <w:sz w:val="28"/>
                              <w:szCs w:val="28"/>
                              <w:lang w:eastAsia="zh-CN"/>
                            </w:rPr>
                            <w:t>—</w:t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8"/>
                              <w:szCs w:val="28"/>
                              <w:lang w:val="en-US" w:eastAsia="zh-CN"/>
                            </w:rPr>
                            <w:t xml:space="preserve"> </w:t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8"/>
                              <w:szCs w:val="28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8"/>
                              <w:szCs w:val="28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8"/>
                              <w:szCs w:val="28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8"/>
                              <w:szCs w:val="28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8"/>
                              <w:szCs w:val="28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8"/>
                              <w:szCs w:val="28"/>
                              <w:lang w:val="en-US" w:eastAsia="zh-CN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uF+fsxAgAAY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6Ghdfaj6C5g7y8JW&#10;7yyPaaJ63q6OAWJ2GkeBelUG3TB5XZeGVxJH+899F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rhfn7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  <w:rPr>
                        <w:rFonts w:hint="default" w:ascii="Times New Roman" w:hAnsi="Times New Roman" w:eastAsia="宋体" w:cs="Times New Roman"/>
                        <w:sz w:val="28"/>
                        <w:szCs w:val="28"/>
                        <w:lang w:val="en-US" w:eastAsia="zh-CN"/>
                      </w:rPr>
                    </w:pPr>
                    <w:r>
                      <w:rPr>
                        <w:rFonts w:hint="default" w:ascii="Times New Roman" w:hAnsi="Times New Roman" w:cs="Times New Roman"/>
                        <w:sz w:val="28"/>
                        <w:szCs w:val="28"/>
                        <w:lang w:eastAsia="zh-CN"/>
                      </w:rPr>
                      <w:t>—</w:t>
                    </w:r>
                    <w:r>
                      <w:rPr>
                        <w:rFonts w:hint="default" w:ascii="Times New Roman" w:hAnsi="Times New Roman" w:cs="Times New Roman"/>
                        <w:sz w:val="28"/>
                        <w:szCs w:val="28"/>
                        <w:lang w:val="en-US" w:eastAsia="zh-CN"/>
                      </w:rPr>
                      <w:t xml:space="preserve"> </w:t>
                    </w:r>
                    <w:r>
                      <w:rPr>
                        <w:rFonts w:hint="default" w:ascii="Times New Roman" w:hAnsi="Times New Roman" w:cs="Times New Roman"/>
                        <w:sz w:val="28"/>
                        <w:szCs w:val="28"/>
                        <w:lang w:eastAsia="zh-CN"/>
                      </w:rPr>
                      <w:fldChar w:fldCharType="begin"/>
                    </w:r>
                    <w:r>
                      <w:rPr>
                        <w:rFonts w:hint="default" w:ascii="Times New Roman" w:hAnsi="Times New Roman" w:cs="Times New Roman"/>
                        <w:sz w:val="28"/>
                        <w:szCs w:val="28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default" w:ascii="Times New Roman" w:hAnsi="Times New Roman" w:cs="Times New Roman"/>
                        <w:sz w:val="28"/>
                        <w:szCs w:val="28"/>
                        <w:lang w:eastAsia="zh-CN"/>
                      </w:rPr>
                      <w:fldChar w:fldCharType="separate"/>
                    </w:r>
                    <w:r>
                      <w:rPr>
                        <w:rFonts w:hint="default" w:ascii="Times New Roman" w:hAnsi="Times New Roman" w:cs="Times New Roman"/>
                        <w:sz w:val="28"/>
                        <w:szCs w:val="28"/>
                        <w:lang w:eastAsia="zh-CN"/>
                      </w:rPr>
                      <w:t>1</w:t>
                    </w:r>
                    <w:r>
                      <w:rPr>
                        <w:rFonts w:hint="default" w:ascii="Times New Roman" w:hAnsi="Times New Roman" w:cs="Times New Roman"/>
                        <w:sz w:val="28"/>
                        <w:szCs w:val="28"/>
                        <w:lang w:eastAsia="zh-CN"/>
                      </w:rPr>
                      <w:fldChar w:fldCharType="end"/>
                    </w:r>
                    <w:r>
                      <w:rPr>
                        <w:rFonts w:hint="default" w:ascii="Times New Roman" w:hAnsi="Times New Roman" w:cs="Times New Roman"/>
                        <w:sz w:val="28"/>
                        <w:szCs w:val="28"/>
                        <w:lang w:val="en-US" w:eastAsia="zh-CN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1"/>
  <w:bordersDoNotSurroundFooter w:val="1"/>
  <w:attachedTemplate r:id="rId1"/>
  <w:documentProtection w:edit="comments" w:enforcement="0"/>
  <w:defaultTabStop w:val="420"/>
  <w:drawingGridHorizontalSpacing w:val="103"/>
  <w:drawingGridVerticalSpacing w:val="287"/>
  <w:displayHorizontalDrawingGridEvery w:val="2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WI2YzQ1Y2VlNzkzYTkxNDdhNDg4YzZmMDA2NzEzNGMifQ=="/>
  </w:docVars>
  <w:rsids>
    <w:rsidRoot w:val="03CA39CD"/>
    <w:rsid w:val="0341503C"/>
    <w:rsid w:val="03CA39CD"/>
    <w:rsid w:val="05720E30"/>
    <w:rsid w:val="087D2395"/>
    <w:rsid w:val="1F6362AC"/>
    <w:rsid w:val="1FBF8949"/>
    <w:rsid w:val="20E1023A"/>
    <w:rsid w:val="2388422A"/>
    <w:rsid w:val="29355586"/>
    <w:rsid w:val="2AE83303"/>
    <w:rsid w:val="2EB53C55"/>
    <w:rsid w:val="306E2D8A"/>
    <w:rsid w:val="32C53131"/>
    <w:rsid w:val="342420A7"/>
    <w:rsid w:val="35C671EF"/>
    <w:rsid w:val="38231CA4"/>
    <w:rsid w:val="3E0A7B4E"/>
    <w:rsid w:val="3EBF44C7"/>
    <w:rsid w:val="40AC5459"/>
    <w:rsid w:val="44101F93"/>
    <w:rsid w:val="461C74B4"/>
    <w:rsid w:val="48794365"/>
    <w:rsid w:val="49270CB5"/>
    <w:rsid w:val="4AC911BA"/>
    <w:rsid w:val="4B513A02"/>
    <w:rsid w:val="51A268AD"/>
    <w:rsid w:val="54574410"/>
    <w:rsid w:val="57B8376D"/>
    <w:rsid w:val="5C631DD2"/>
    <w:rsid w:val="5D290742"/>
    <w:rsid w:val="67E55EBE"/>
    <w:rsid w:val="6AF0492F"/>
    <w:rsid w:val="6B7F2323"/>
    <w:rsid w:val="706358F6"/>
    <w:rsid w:val="793F5BB6"/>
    <w:rsid w:val="7B181167"/>
    <w:rsid w:val="7B3D5BB4"/>
    <w:rsid w:val="7D0C2C40"/>
    <w:rsid w:val="9E736C60"/>
    <w:rsid w:val="ED930A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1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0"/>
    <w:pPr>
      <w:spacing w:after="120" w:line="360" w:lineRule="auto"/>
      <w:ind w:firstLine="200" w:firstLineChars="200"/>
    </w:pPr>
    <w:rPr>
      <w:rFonts w:ascii="Calibri" w:hAnsi="Calibri" w:eastAsia="仿宋_GB2312" w:cs="Times New Roman"/>
      <w:sz w:val="28"/>
      <w:szCs w:val="24"/>
    </w:r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7">
    <w:name w:val="page number"/>
    <w:basedOn w:val="6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home\greatwall\E:\&#24448;&#24180;&#25991;&#26723;\2021&#24180;&#25991;&#20214;\&#24066;&#32418;&#21313;&#23383;&#20250;&#25991;&#20214;\&#40644;&#23665;&#24066;&#32418;&#21313;&#23383;&#20250;&#20415;&#31546;&#22836;.dot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>
        <a:ln w="57150" cap="flat" cmpd="thinThick">
          <a:solidFill>
            <a:srgbClr val="FF0000"/>
          </a:solidFill>
          <a:prstDash val="solid"/>
          <a:headEnd type="none" w="med" len="med"/>
          <a:tailEnd type="none" w="med" len="med"/>
        </a:ln>
      </a:spPr>
      <a:bodyPr/>
      <a:lstStyle/>
    </a:ln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黄山市红十字会便笺头.dotx</Template>
  <Pages>4</Pages>
  <Words>1111</Words>
  <Characters>1183</Characters>
  <Lines>0</Lines>
  <Paragraphs>0</Paragraphs>
  <TotalTime>6</TotalTime>
  <ScaleCrop>false</ScaleCrop>
  <LinksUpToDate>false</LinksUpToDate>
  <CharactersWithSpaces>1241</CharactersWithSpaces>
  <Application>WPS Office_11.1.0.11691_F1E327BC-269C-435d-A152-05C5408002CA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2021-09-09T00:48:00Z</dcterms:created>
  <dc:creator>学而时习之</dc:creator>
  <cp:lastModifiedBy>2925856435</cp:lastModifiedBy>
  <dcterms:modified xsi:type="dcterms:W3CDTF">2022-05-23T03:40:25Z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2052-11.1.0.11691</vt:lpwstr>
  </property>
  <property fmtid="{D5CDD505-2E9C-101B-9397-08002B2CF9AE}" pid="3" name="KSOSaveFontToCloudKey">
    <vt:lpwstr>297352502_embed</vt:lpwstr>
  </property>
  <property fmtid="{D5CDD505-2E9C-101B-9397-08002B2CF9AE}" pid="4" name="ICV">
    <vt:lpwstr>370761E9BF134BB0A957D8C16F786BBE</vt:lpwstr>
  </property>
</Properties>
</file>